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622" w:rsidRDefault="00855622" w:rsidP="00855622">
      <w:pPr>
        <w:spacing w:after="240"/>
        <w:outlineLvl w:val="0"/>
      </w:pP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7"/>
      </w:tblGrid>
      <w:tr w:rsidR="00855622" w:rsidTr="00855622">
        <w:trPr>
          <w:trHeight w:val="1350"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300" w:type="dxa"/>
              <w:left w:w="300" w:type="dxa"/>
              <w:bottom w:w="300" w:type="dxa"/>
              <w:right w:w="300" w:type="dxa"/>
            </w:tcMar>
          </w:tcPr>
          <w:p w:rsidR="00855622" w:rsidRDefault="00855622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855622" w:rsidTr="00855622">
        <w:trPr>
          <w:trHeight w:val="6000"/>
          <w:tblCellSpacing w:w="0" w:type="dxa"/>
          <w:jc w:val="center"/>
        </w:trPr>
        <w:tc>
          <w:tcPr>
            <w:tcW w:w="0" w:type="auto"/>
            <w:tcMar>
              <w:top w:w="300" w:type="dxa"/>
              <w:left w:w="300" w:type="dxa"/>
              <w:bottom w:w="300" w:type="dxa"/>
              <w:right w:w="300" w:type="dxa"/>
            </w:tcMar>
          </w:tcPr>
          <w:p w:rsidR="00855622" w:rsidRDefault="00855622">
            <w:pPr>
              <w:pStyle w:val="NormalWeb"/>
            </w:pPr>
          </w:p>
        </w:tc>
      </w:tr>
      <w:tr w:rsidR="00855622" w:rsidTr="00855622">
        <w:trPr>
          <w:trHeight w:val="1350"/>
          <w:tblCellSpacing w:w="0" w:type="dxa"/>
          <w:jc w:val="center"/>
        </w:trPr>
        <w:tc>
          <w:tcPr>
            <w:tcW w:w="5000" w:type="pct"/>
            <w:shd w:val="clear" w:color="auto" w:fill="E4E6E6"/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10"/>
              <w:gridCol w:w="2547"/>
            </w:tblGrid>
            <w:tr w:rsidR="0085562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55622" w:rsidRDefault="00CD670A">
                  <w:pPr>
                    <w:rPr>
                      <w:rFonts w:ascii="Times New Roman" w:hAnsi="Times New Roman"/>
                      <w:szCs w:val="24"/>
                    </w:rPr>
                  </w:pPr>
                  <w:hyperlink r:id="rId7" w:tgtFrame="_blank" w:history="1">
                    <w:r w:rsidR="00855622">
                      <w:rPr>
                        <w:rStyle w:val="Hyperlink"/>
                      </w:rPr>
                      <w:t>Privacy</w:t>
                    </w:r>
                  </w:hyperlink>
                </w:p>
                <w:p w:rsidR="00855622" w:rsidRDefault="00855622">
                  <w:pPr>
                    <w:rPr>
                      <w:rFonts w:ascii="Times New Roman" w:hAnsi="Times New Roman" w:cs="Times New Roman"/>
                      <w:szCs w:val="24"/>
                    </w:rPr>
                  </w:pPr>
                  <w:r>
                    <w:br/>
                    <w:t xml:space="preserve">Copyright © 2012 ECSI. All rights reserved.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55622" w:rsidRDefault="00855622">
                  <w:pPr>
                    <w:rPr>
                      <w:rFonts w:ascii="Times New Roman" w:hAnsi="Times New Roman" w:cs="Times New Roman"/>
                      <w:szCs w:val="24"/>
                    </w:rPr>
                  </w:pPr>
                  <w:r>
                    <w:rPr>
                      <w:noProof/>
                      <w:color w:val="0000FF"/>
                    </w:rPr>
                    <w:drawing>
                      <wp:inline distT="0" distB="0" distL="0" distR="0" wp14:anchorId="47D0B5D2" wp14:editId="2CDC09B0">
                        <wp:extent cx="1251585" cy="805815"/>
                        <wp:effectExtent l="0" t="0" r="0" b="0"/>
                        <wp:docPr id="3" name="Picture 3" descr="Powered by ECSI">
                          <a:hlinkClick xmlns:a="http://schemas.openxmlformats.org/drawingml/2006/main" r:id="rId8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Powered by ECS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1585" cy="8058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55622" w:rsidRDefault="00855622">
            <w:pPr>
              <w:rPr>
                <w:rFonts w:cs="Times New Roman"/>
                <w:sz w:val="22"/>
              </w:rPr>
            </w:pPr>
          </w:p>
        </w:tc>
      </w:tr>
    </w:tbl>
    <w:p w:rsidR="00855622" w:rsidRDefault="00855622" w:rsidP="00855622"/>
    <w:p w:rsidR="00855622" w:rsidRDefault="00855622" w:rsidP="00855622"/>
    <w:p w:rsidR="00C77248" w:rsidRPr="00B42CE9" w:rsidRDefault="00855622" w:rsidP="00B42CE9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page">
                  <wp:posOffset>-30480</wp:posOffset>
                </wp:positionH>
                <wp:positionV relativeFrom="page">
                  <wp:posOffset>-30480</wp:posOffset>
                </wp:positionV>
                <wp:extent cx="7833360" cy="10119360"/>
                <wp:effectExtent l="26670" t="26670" r="26670" b="26670"/>
                <wp:wrapNone/>
                <wp:docPr id="6" name="Text Box 68" descr="Description: diamond_summerbkg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33360" cy="10119360"/>
                        </a:xfrm>
                        <a:prstGeom prst="rect">
                          <a:avLst/>
                        </a:prstGeom>
                        <a:blipFill dpi="0" rotWithShape="1">
                          <a:blip r:embed="rId10">
                            <a:alphaModFix amt="80000"/>
                          </a:blip>
                          <a:srcRect/>
                          <a:stretch>
                            <a:fillRect/>
                          </a:stretch>
                        </a:blipFill>
                        <a:ln w="38100" cmpd="dbl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213" w:rsidRDefault="00CB0213" w:rsidP="00CB0213">
                            <w:pPr>
                              <w:pStyle w:val="Heading1"/>
                              <w:spacing w:before="0" w:after="0"/>
                              <w:rPr>
                                <w:color w:val="auto"/>
                                <w:sz w:val="48"/>
                                <w:szCs w:val="48"/>
                              </w:rPr>
                            </w:pPr>
                          </w:p>
                          <w:p w:rsidR="00702DED" w:rsidRDefault="00702DED" w:rsidP="00702DED">
                            <w:pPr>
                              <w:rPr>
                                <w:rFonts w:ascii="Estrangelo Edessa" w:hAnsi="Estrangelo Edessa" w:cs="Estrangelo Edessa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sz w:val="40"/>
                                <w:szCs w:val="40"/>
                              </w:rPr>
                              <w:t>The People for Community Improvement</w:t>
                            </w:r>
                          </w:p>
                          <w:p w:rsidR="00360594" w:rsidRPr="00360594" w:rsidRDefault="00702DED" w:rsidP="00702DED">
                            <w:pPr>
                              <w:pStyle w:val="Heading1"/>
                              <w:spacing w:before="0" w:after="0"/>
                              <w:ind w:left="0" w:firstLine="288"/>
                              <w:jc w:val="both"/>
                              <w:rPr>
                                <w:color w:val="auto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color w:val="auto"/>
                                <w:sz w:val="48"/>
                                <w:szCs w:val="48"/>
                              </w:rPr>
                              <w:t xml:space="preserve">                       </w:t>
                            </w:r>
                            <w:r w:rsidR="00290DE9">
                              <w:rPr>
                                <w:color w:val="auto"/>
                                <w:sz w:val="48"/>
                                <w:szCs w:val="48"/>
                              </w:rPr>
                              <w:t>Feed LA</w:t>
                            </w:r>
                            <w:r w:rsidR="00360594">
                              <w:rPr>
                                <w:color w:val="auto"/>
                                <w:sz w:val="48"/>
                                <w:szCs w:val="48"/>
                              </w:rPr>
                              <w:t xml:space="preserve"> Food</w:t>
                            </w:r>
                            <w:r w:rsidR="00360594" w:rsidRPr="00360594">
                              <w:rPr>
                                <w:color w:val="auto"/>
                                <w:sz w:val="48"/>
                                <w:szCs w:val="48"/>
                              </w:rPr>
                              <w:t xml:space="preserve"> Pass Out</w:t>
                            </w:r>
                          </w:p>
                          <w:p w:rsidR="00360594" w:rsidRPr="00360594" w:rsidRDefault="00702DED" w:rsidP="00360594">
                            <w:pP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“Food is o</w:t>
                            </w:r>
                            <w:r w:rsidR="00290DE9"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ur most basic Need”</w:t>
                            </w:r>
                          </w:p>
                          <w:p w:rsidR="00CB0213" w:rsidRDefault="009736CC" w:rsidP="00360594">
                            <w:pPr>
                              <w:rPr>
                                <w:rFonts w:ascii="Estrangelo Edessa" w:hAnsi="Estrangelo Edessa" w:cs="Estrangelo Edessa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noProof/>
                                <w:sz w:val="40"/>
                                <w:szCs w:val="40"/>
                              </w:rPr>
                              <w:drawing>
                                <wp:inline distT="0" distB="0" distL="0" distR="0">
                                  <wp:extent cx="1371600" cy="1798320"/>
                                  <wp:effectExtent l="0" t="0" r="0" b="0"/>
                                  <wp:docPr id="13" name="Picture 13" descr="C:\Users\PCI\AppData\Local\Microsoft\Windows\Temporary Internet Files\Content.IE5\0NKF1UZI\MC900060209[1].wm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PCI\AppData\Local\Microsoft\Windows\Temporary Internet Files\Content.IE5\0NKF1UZI\MC900060209[1].wm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1600" cy="179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C7B2A">
                              <w:rPr>
                                <w:rFonts w:ascii="Estrangelo Edessa" w:hAnsi="Estrangelo Edessa" w:cs="Estrangelo Edessa"/>
                                <w:sz w:val="40"/>
                                <w:szCs w:val="40"/>
                              </w:rPr>
                              <w:t xml:space="preserve">          </w:t>
                            </w:r>
                            <w:r>
                              <w:rPr>
                                <w:rFonts w:ascii="Estrangelo Edessa" w:hAnsi="Estrangelo Edessa" w:cs="Estrangelo Edessa"/>
                                <w:sz w:val="40"/>
                                <w:szCs w:val="40"/>
                              </w:rPr>
                              <w:t xml:space="preserve">       </w:t>
                            </w:r>
                            <w:r w:rsidRPr="006D5749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412309" cy="2088108"/>
                                  <wp:effectExtent l="0" t="0" r="7620" b="7620"/>
                                  <wp:docPr id="1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32101" cy="21052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6084F" w:rsidRPr="005E1E60" w:rsidRDefault="0026084F" w:rsidP="006765EC">
                            <w:pPr>
                              <w:ind w:left="720"/>
                              <w:rPr>
                                <w:rFonts w:ascii="Estrangelo Edessa" w:hAnsi="Estrangelo Edessa" w:cs="Estrangelo Edessa"/>
                                <w:sz w:val="40"/>
                                <w:szCs w:val="40"/>
                              </w:rPr>
                            </w:pPr>
                          </w:p>
                          <w:p w:rsidR="006765EC" w:rsidRDefault="006765EC" w:rsidP="00360594">
                            <w:pP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</w:p>
                          <w:p w:rsidR="00360594" w:rsidRDefault="005E1E60" w:rsidP="00360594">
                            <w:pP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Every 2</w:t>
                            </w:r>
                            <w:r w:rsidRPr="005E1E60"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 xml:space="preserve"> &amp; 4</w:t>
                            </w:r>
                            <w:r w:rsidRPr="005E1E60"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 xml:space="preserve"> Friday of the Month</w:t>
                            </w:r>
                          </w:p>
                          <w:p w:rsidR="00360594" w:rsidRDefault="00360594" w:rsidP="00360594">
                            <w:pP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Time: 11am – 2pm</w:t>
                            </w:r>
                          </w:p>
                          <w:p w:rsidR="00360594" w:rsidRDefault="00360594" w:rsidP="00360594">
                            <w:pP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Location: 13008 S. Figueroa St</w:t>
                            </w:r>
                          </w:p>
                          <w:p w:rsidR="00360594" w:rsidRDefault="00360594" w:rsidP="00360594">
                            <w:pP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Los Angeles, CA 90061</w:t>
                            </w:r>
                          </w:p>
                          <w:p w:rsidR="00360594" w:rsidRDefault="00360594" w:rsidP="00360594">
                            <w:pP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For More Info</w:t>
                            </w:r>
                            <w:r w:rsidR="005A1CFA"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 xml:space="preserve"> Call:</w:t>
                            </w:r>
                            <w:r w:rsidR="00137A67"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 xml:space="preserve">         </w:t>
                            </w:r>
                          </w:p>
                          <w:p w:rsidR="005A1CFA" w:rsidRDefault="005A1CFA" w:rsidP="00360594">
                            <w:pP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(32</w:t>
                            </w:r>
                            <w:r w:rsidR="00B5326B"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3</w:t>
                            </w: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>) 303-3339</w:t>
                            </w:r>
                          </w:p>
                          <w:p w:rsidR="00B5326B" w:rsidRDefault="00B5326B" w:rsidP="00360594">
                            <w:pP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  <w:t xml:space="preserve">Web: </w:t>
                            </w:r>
                            <w:hyperlink r:id="rId13" w:history="1">
                              <w:r w:rsidRPr="005E1E60">
                                <w:rPr>
                                  <w:rStyle w:val="Hyperlink"/>
                                  <w:rFonts w:ascii="Estrangelo Edessa" w:hAnsi="Estrangelo Edessa" w:cs="Estrangelo Edessa"/>
                                  <w:color w:val="auto"/>
                                  <w:sz w:val="40"/>
                                  <w:szCs w:val="40"/>
                                </w:rPr>
                                <w:t>www.pcicenter.org</w:t>
                              </w:r>
                            </w:hyperlink>
                          </w:p>
                          <w:p w:rsidR="00B5326B" w:rsidRPr="00B5326B" w:rsidRDefault="00B5326B" w:rsidP="00B5326B">
                            <w:pPr>
                              <w:jc w:val="left"/>
                              <w:rPr>
                                <w:rFonts w:ascii="Estrangelo Edessa" w:hAnsi="Estrangelo Edessa" w:cs="Estrangelo Edessa"/>
                                <w:color w:val="auto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C343D1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119977" cy="1122948"/>
                                  <wp:effectExtent l="19050" t="0" r="0" b="0"/>
                                  <wp:docPr id="2" name="Picture 1" descr="C:\Users\OWNER\Desktop\PCI\West Angeles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OWNER\Desktop\PCI\West Angeles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30744" cy="11286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="002F4A5E">
                              <w:rPr>
                                <w:noProof/>
                                <w:sz w:val="40"/>
                                <w:szCs w:val="40"/>
                              </w:rPr>
                              <w:t xml:space="preserve">       </w:t>
                            </w:r>
                            <w:r w:rsidR="002F4A5E">
                              <w:rPr>
                                <w:noProof/>
                                <w:color w:val="auto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C343D1">
                              <w:rPr>
                                <w:noProof/>
                                <w:color w:val="auto"/>
                                <w:sz w:val="40"/>
                                <w:szCs w:val="40"/>
                              </w:rPr>
                              <w:t>ID Required</w:t>
                            </w:r>
                            <w:r w:rsidR="002F4A5E">
                              <w:rPr>
                                <w:noProof/>
                                <w:color w:val="auto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72264D">
                              <w:rPr>
                                <w:noProof/>
                                <w:color w:val="auto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="002F4A5E">
                              <w:rPr>
                                <w:noProof/>
                                <w:color w:val="auto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72264D">
                              <w:rPr>
                                <w:noProof/>
                                <w:color w:val="auto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C343D1">
                              <w:rPr>
                                <w:noProof/>
                                <w:color w:val="auto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72264D">
                              <w:rPr>
                                <w:noProof/>
                                <w:color w:val="auto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2F4A5E">
                              <w:rPr>
                                <w:noProof/>
                                <w:color w:val="auto"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F70373" w:rsidRPr="00F70373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376613" cy="1540042"/>
                                  <wp:effectExtent l="1905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anera2_png__220x220_q85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6613" cy="154004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60594" w:rsidRPr="00360594" w:rsidRDefault="009736CC" w:rsidP="00360594">
                            <w:r>
                              <w:t xml:space="preserve">                                                                                     </w:t>
                            </w:r>
                            <w:r w:rsidR="00137A67">
                              <w:t xml:space="preserve">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8" o:spid="_x0000_s1026" type="#_x0000_t202" alt="Description: diamond_summerbkgd" style="position:absolute;left:0;text-align:left;margin-left:-2.4pt;margin-top:-2.4pt;width:616.8pt;height:796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" o:allowincell="f" strokecolor="#c8d2bd [1940]" strokeweight="3pt">
                <v:fill r:id="rId16" o:title=" diamond_summerbkgd" opacity="52429f" recolor="t" rotate="t" type="frame"/>
                <v:stroke linestyle="thinThin"/>
                <v:textbox>
                  <w:txbxContent>
                    <w:p w:rsidR="00CB0213" w:rsidRDefault="00CB0213" w:rsidP="00CB0213">
                      <w:pPr>
                        <w:pStyle w:val="Heading1"/>
                        <w:spacing w:before="0" w:after="0"/>
                        <w:rPr>
                          <w:color w:val="auto"/>
                          <w:sz w:val="48"/>
                          <w:szCs w:val="48"/>
                        </w:rPr>
                      </w:pPr>
                    </w:p>
                    <w:p w:rsidR="00702DED" w:rsidRDefault="00702DED" w:rsidP="00702DED">
                      <w:pPr>
                        <w:rPr>
                          <w:rFonts w:ascii="Estrangelo Edessa" w:hAnsi="Estrangelo Edessa" w:cs="Estrangelo Edessa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sz w:val="40"/>
                          <w:szCs w:val="40"/>
                        </w:rPr>
                        <w:t>The People for Community Improvement</w:t>
                      </w:r>
                    </w:p>
                    <w:p w:rsidR="00360594" w:rsidRPr="00360594" w:rsidRDefault="00702DED" w:rsidP="00702DED">
                      <w:pPr>
                        <w:pStyle w:val="Heading1"/>
                        <w:spacing w:before="0" w:after="0"/>
                        <w:ind w:left="0" w:firstLine="288"/>
                        <w:jc w:val="both"/>
                        <w:rPr>
                          <w:color w:val="auto"/>
                          <w:sz w:val="48"/>
                          <w:szCs w:val="48"/>
                        </w:rPr>
                      </w:pPr>
                      <w:r>
                        <w:rPr>
                          <w:color w:val="auto"/>
                          <w:sz w:val="48"/>
                          <w:szCs w:val="48"/>
                        </w:rPr>
                        <w:t xml:space="preserve">                       </w:t>
                      </w:r>
                      <w:r w:rsidR="00290DE9">
                        <w:rPr>
                          <w:color w:val="auto"/>
                          <w:sz w:val="48"/>
                          <w:szCs w:val="48"/>
                        </w:rPr>
                        <w:t>Feed LA</w:t>
                      </w:r>
                      <w:r w:rsidR="00360594">
                        <w:rPr>
                          <w:color w:val="auto"/>
                          <w:sz w:val="48"/>
                          <w:szCs w:val="48"/>
                        </w:rPr>
                        <w:t xml:space="preserve"> Food</w:t>
                      </w:r>
                      <w:r w:rsidR="00360594" w:rsidRPr="00360594">
                        <w:rPr>
                          <w:color w:val="auto"/>
                          <w:sz w:val="48"/>
                          <w:szCs w:val="48"/>
                        </w:rPr>
                        <w:t xml:space="preserve"> Pass Out</w:t>
                      </w:r>
                    </w:p>
                    <w:p w:rsidR="00360594" w:rsidRPr="00360594" w:rsidRDefault="00702DED" w:rsidP="00360594">
                      <w:pP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“Food is o</w:t>
                      </w:r>
                      <w:r w:rsidR="00290DE9"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ur most basic Need”</w:t>
                      </w:r>
                    </w:p>
                    <w:p w:rsidR="00CB0213" w:rsidRDefault="009736CC" w:rsidP="00360594">
                      <w:pPr>
                        <w:rPr>
                          <w:rFonts w:ascii="Estrangelo Edessa" w:hAnsi="Estrangelo Edessa" w:cs="Estrangelo Edessa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noProof/>
                          <w:sz w:val="40"/>
                          <w:szCs w:val="40"/>
                        </w:rPr>
                        <w:drawing>
                          <wp:inline distT="0" distB="0" distL="0" distR="0">
                            <wp:extent cx="1371600" cy="1798320"/>
                            <wp:effectExtent l="0" t="0" r="0" b="0"/>
                            <wp:docPr id="13" name="Picture 13" descr="C:\Users\PCI\AppData\Local\Microsoft\Windows\Temporary Internet Files\Content.IE5\0NKF1UZI\MC900060209[1].wm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PCI\AppData\Local\Microsoft\Windows\Temporary Internet Files\Content.IE5\0NKF1UZI\MC900060209[1].wm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1600" cy="179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C7B2A">
                        <w:rPr>
                          <w:rFonts w:ascii="Estrangelo Edessa" w:hAnsi="Estrangelo Edessa" w:cs="Estrangelo Edessa"/>
                          <w:sz w:val="40"/>
                          <w:szCs w:val="40"/>
                        </w:rPr>
                        <w:t xml:space="preserve">          </w:t>
                      </w:r>
                      <w:r>
                        <w:rPr>
                          <w:rFonts w:ascii="Estrangelo Edessa" w:hAnsi="Estrangelo Edessa" w:cs="Estrangelo Edessa"/>
                          <w:sz w:val="40"/>
                          <w:szCs w:val="40"/>
                        </w:rPr>
                        <w:t xml:space="preserve">       </w:t>
                      </w:r>
                      <w:r w:rsidRPr="006D5749">
                        <w:rPr>
                          <w:noProof/>
                        </w:rPr>
                        <w:drawing>
                          <wp:inline distT="0" distB="0" distL="0" distR="0">
                            <wp:extent cx="2412309" cy="2088108"/>
                            <wp:effectExtent l="0" t="0" r="7620" b="7620"/>
                            <wp:docPr id="1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32101" cy="21052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6084F" w:rsidRPr="005E1E60" w:rsidRDefault="0026084F" w:rsidP="006765EC">
                      <w:pPr>
                        <w:ind w:left="720"/>
                        <w:rPr>
                          <w:rFonts w:ascii="Estrangelo Edessa" w:hAnsi="Estrangelo Edessa" w:cs="Estrangelo Edessa"/>
                          <w:sz w:val="40"/>
                          <w:szCs w:val="40"/>
                        </w:rPr>
                      </w:pPr>
                    </w:p>
                    <w:p w:rsidR="006765EC" w:rsidRDefault="006765EC" w:rsidP="00360594">
                      <w:pP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</w:p>
                    <w:p w:rsidR="00360594" w:rsidRDefault="005E1E60" w:rsidP="00360594">
                      <w:pP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Every 2</w:t>
                      </w:r>
                      <w:r w:rsidRPr="005E1E60"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  <w:vertAlign w:val="superscript"/>
                        </w:rPr>
                        <w:t>nd</w:t>
                      </w: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 xml:space="preserve"> &amp; 4</w:t>
                      </w:r>
                      <w:r w:rsidRPr="005E1E60"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 xml:space="preserve"> Friday of the Month</w:t>
                      </w:r>
                    </w:p>
                    <w:p w:rsidR="00360594" w:rsidRDefault="00360594" w:rsidP="00360594">
                      <w:pP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Time: 11am – 2pm</w:t>
                      </w:r>
                    </w:p>
                    <w:p w:rsidR="00360594" w:rsidRDefault="00360594" w:rsidP="00360594">
                      <w:pP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Location: 13008 S. Figueroa St</w:t>
                      </w:r>
                    </w:p>
                    <w:p w:rsidR="00360594" w:rsidRDefault="00360594" w:rsidP="00360594">
                      <w:pP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Los Angeles, CA 90061</w:t>
                      </w:r>
                    </w:p>
                    <w:p w:rsidR="00360594" w:rsidRDefault="00360594" w:rsidP="00360594">
                      <w:pP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For More Info</w:t>
                      </w:r>
                      <w:r w:rsidR="005A1CFA"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 xml:space="preserve"> Call:</w:t>
                      </w:r>
                      <w:r w:rsidR="00137A67"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 xml:space="preserve">         </w:t>
                      </w:r>
                    </w:p>
                    <w:p w:rsidR="005A1CFA" w:rsidRDefault="005A1CFA" w:rsidP="00360594">
                      <w:pP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(32</w:t>
                      </w:r>
                      <w:r w:rsidR="00B5326B"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3</w:t>
                      </w: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>) 303-3339</w:t>
                      </w:r>
                    </w:p>
                    <w:p w:rsidR="00B5326B" w:rsidRDefault="00B5326B" w:rsidP="00360594">
                      <w:pP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  <w:t xml:space="preserve">Web: </w:t>
                      </w:r>
                      <w:hyperlink r:id="rId17" w:history="1">
                        <w:r w:rsidRPr="005E1E60">
                          <w:rPr>
                            <w:rStyle w:val="Hyperlink"/>
                            <w:rFonts w:ascii="Estrangelo Edessa" w:hAnsi="Estrangelo Edessa" w:cs="Estrangelo Edessa"/>
                            <w:color w:val="auto"/>
                            <w:sz w:val="40"/>
                            <w:szCs w:val="40"/>
                          </w:rPr>
                          <w:t>www.pcicenter.org</w:t>
                        </w:r>
                      </w:hyperlink>
                    </w:p>
                    <w:p w:rsidR="00B5326B" w:rsidRPr="00B5326B" w:rsidRDefault="00B5326B" w:rsidP="00B5326B">
                      <w:pPr>
                        <w:jc w:val="left"/>
                        <w:rPr>
                          <w:rFonts w:ascii="Estrangelo Edessa" w:hAnsi="Estrangelo Edessa" w:cs="Estrangelo Edessa"/>
                          <w:color w:val="auto"/>
                          <w:sz w:val="40"/>
                          <w:szCs w:val="40"/>
                        </w:rPr>
                      </w:pPr>
                      <w:r>
                        <w:rPr>
                          <w:noProof/>
                          <w:sz w:val="40"/>
                          <w:szCs w:val="40"/>
                        </w:rPr>
                        <w:t xml:space="preserve">    </w:t>
                      </w:r>
                      <w:r w:rsidR="00C343D1">
                        <w:rPr>
                          <w:noProof/>
                        </w:rPr>
                        <w:drawing>
                          <wp:inline distT="0" distB="0" distL="0" distR="0">
                            <wp:extent cx="2119977" cy="1122948"/>
                            <wp:effectExtent l="19050" t="0" r="0" b="0"/>
                            <wp:docPr id="2" name="Picture 1" descr="C:\Users\OWNER\Desktop\PCI\West Angeles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OWNER\Desktop\PCI\West Angeles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30744" cy="11286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sz w:val="40"/>
                          <w:szCs w:val="40"/>
                        </w:rPr>
                        <w:t xml:space="preserve">   </w:t>
                      </w:r>
                      <w:r w:rsidR="002F4A5E">
                        <w:rPr>
                          <w:noProof/>
                          <w:sz w:val="40"/>
                          <w:szCs w:val="40"/>
                        </w:rPr>
                        <w:t xml:space="preserve">       </w:t>
                      </w:r>
                      <w:r w:rsidR="002F4A5E">
                        <w:rPr>
                          <w:noProof/>
                          <w:color w:val="auto"/>
                          <w:sz w:val="40"/>
                          <w:szCs w:val="40"/>
                        </w:rPr>
                        <w:t xml:space="preserve"> </w:t>
                      </w:r>
                      <w:r w:rsidR="00C343D1">
                        <w:rPr>
                          <w:noProof/>
                          <w:color w:val="auto"/>
                          <w:sz w:val="40"/>
                          <w:szCs w:val="40"/>
                        </w:rPr>
                        <w:t>ID Required</w:t>
                      </w:r>
                      <w:r w:rsidR="002F4A5E">
                        <w:rPr>
                          <w:noProof/>
                          <w:color w:val="auto"/>
                          <w:sz w:val="40"/>
                          <w:szCs w:val="40"/>
                        </w:rPr>
                        <w:t xml:space="preserve">    </w:t>
                      </w:r>
                      <w:r w:rsidR="0072264D">
                        <w:rPr>
                          <w:noProof/>
                          <w:color w:val="auto"/>
                          <w:sz w:val="40"/>
                          <w:szCs w:val="40"/>
                        </w:rPr>
                        <w:t xml:space="preserve">     </w:t>
                      </w:r>
                      <w:r w:rsidR="002F4A5E">
                        <w:rPr>
                          <w:noProof/>
                          <w:color w:val="auto"/>
                          <w:sz w:val="40"/>
                          <w:szCs w:val="40"/>
                        </w:rPr>
                        <w:t xml:space="preserve"> </w:t>
                      </w:r>
                      <w:r w:rsidR="0072264D">
                        <w:rPr>
                          <w:noProof/>
                          <w:color w:val="auto"/>
                          <w:sz w:val="40"/>
                          <w:szCs w:val="40"/>
                        </w:rPr>
                        <w:t xml:space="preserve">    </w:t>
                      </w:r>
                      <w:r w:rsidR="00C343D1">
                        <w:rPr>
                          <w:noProof/>
                          <w:color w:val="auto"/>
                          <w:sz w:val="40"/>
                          <w:szCs w:val="40"/>
                        </w:rPr>
                        <w:t xml:space="preserve">    </w:t>
                      </w:r>
                      <w:r w:rsidR="0072264D">
                        <w:rPr>
                          <w:noProof/>
                          <w:color w:val="auto"/>
                          <w:sz w:val="40"/>
                          <w:szCs w:val="40"/>
                        </w:rPr>
                        <w:t xml:space="preserve"> </w:t>
                      </w:r>
                      <w:r w:rsidR="002F4A5E">
                        <w:rPr>
                          <w:noProof/>
                          <w:color w:val="auto"/>
                          <w:sz w:val="40"/>
                          <w:szCs w:val="40"/>
                        </w:rPr>
                        <w:t xml:space="preserve">  </w:t>
                      </w:r>
                      <w:r w:rsidR="00F70373" w:rsidRPr="00F70373">
                        <w:rPr>
                          <w:noProof/>
                        </w:rPr>
                        <w:drawing>
                          <wp:inline distT="0" distB="0" distL="0" distR="0">
                            <wp:extent cx="1376613" cy="1540042"/>
                            <wp:effectExtent l="1905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anera2_png__220x220_q85.jp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6613" cy="154004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60594" w:rsidRPr="00360594" w:rsidRDefault="009736CC" w:rsidP="00360594">
                      <w:r>
                        <w:t xml:space="preserve">                                                                                     </w:t>
                      </w:r>
                      <w:r w:rsidR="00137A67">
                        <w:t xml:space="preserve">         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C77248" w:rsidRPr="00B42CE9" w:rsidSect="000675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3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594"/>
    <w:rsid w:val="00036548"/>
    <w:rsid w:val="00067569"/>
    <w:rsid w:val="000921CB"/>
    <w:rsid w:val="00137A67"/>
    <w:rsid w:val="00141C32"/>
    <w:rsid w:val="00150A23"/>
    <w:rsid w:val="00177D46"/>
    <w:rsid w:val="001B3198"/>
    <w:rsid w:val="001E797B"/>
    <w:rsid w:val="002334F9"/>
    <w:rsid w:val="0026084F"/>
    <w:rsid w:val="00270EEB"/>
    <w:rsid w:val="00290DE9"/>
    <w:rsid w:val="002A099B"/>
    <w:rsid w:val="002F4A5E"/>
    <w:rsid w:val="00341294"/>
    <w:rsid w:val="00360594"/>
    <w:rsid w:val="003617CA"/>
    <w:rsid w:val="00361E78"/>
    <w:rsid w:val="00383870"/>
    <w:rsid w:val="00392871"/>
    <w:rsid w:val="003A34D9"/>
    <w:rsid w:val="003B2E5A"/>
    <w:rsid w:val="003F3DDE"/>
    <w:rsid w:val="00402389"/>
    <w:rsid w:val="00405811"/>
    <w:rsid w:val="004815C9"/>
    <w:rsid w:val="004E301F"/>
    <w:rsid w:val="00574B1D"/>
    <w:rsid w:val="00584FA3"/>
    <w:rsid w:val="0058627A"/>
    <w:rsid w:val="005A1CFA"/>
    <w:rsid w:val="005D750C"/>
    <w:rsid w:val="005E1E60"/>
    <w:rsid w:val="005E6318"/>
    <w:rsid w:val="006765EC"/>
    <w:rsid w:val="006C62A9"/>
    <w:rsid w:val="006F3E6E"/>
    <w:rsid w:val="00702DED"/>
    <w:rsid w:val="0072264D"/>
    <w:rsid w:val="0078768C"/>
    <w:rsid w:val="007B04E9"/>
    <w:rsid w:val="007D7817"/>
    <w:rsid w:val="007E0352"/>
    <w:rsid w:val="00805479"/>
    <w:rsid w:val="008124C2"/>
    <w:rsid w:val="00814775"/>
    <w:rsid w:val="0082115D"/>
    <w:rsid w:val="00827A0C"/>
    <w:rsid w:val="00855622"/>
    <w:rsid w:val="00884AFD"/>
    <w:rsid w:val="008A6841"/>
    <w:rsid w:val="009736CC"/>
    <w:rsid w:val="009847E8"/>
    <w:rsid w:val="009861FF"/>
    <w:rsid w:val="009C0489"/>
    <w:rsid w:val="00A61986"/>
    <w:rsid w:val="00B331F3"/>
    <w:rsid w:val="00B42CE9"/>
    <w:rsid w:val="00B5326B"/>
    <w:rsid w:val="00B714BD"/>
    <w:rsid w:val="00B71D4D"/>
    <w:rsid w:val="00B7397F"/>
    <w:rsid w:val="00B97ADE"/>
    <w:rsid w:val="00C07AB6"/>
    <w:rsid w:val="00C343D1"/>
    <w:rsid w:val="00C721A9"/>
    <w:rsid w:val="00C77248"/>
    <w:rsid w:val="00C84591"/>
    <w:rsid w:val="00C922CC"/>
    <w:rsid w:val="00CB0213"/>
    <w:rsid w:val="00CE4A08"/>
    <w:rsid w:val="00D50B17"/>
    <w:rsid w:val="00DD108C"/>
    <w:rsid w:val="00E041D5"/>
    <w:rsid w:val="00E92A10"/>
    <w:rsid w:val="00EA311E"/>
    <w:rsid w:val="00EE03DA"/>
    <w:rsid w:val="00EF5B59"/>
    <w:rsid w:val="00EF7DD1"/>
    <w:rsid w:val="00F015DE"/>
    <w:rsid w:val="00F10DE3"/>
    <w:rsid w:val="00F1151C"/>
    <w:rsid w:val="00F70373"/>
    <w:rsid w:val="00F762F4"/>
    <w:rsid w:val="00F81A0B"/>
    <w:rsid w:val="00FA2604"/>
    <w:rsid w:val="00FC7B2A"/>
    <w:rsid w:val="00FE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yle="mso-position-horizontal-relative:page;mso-position-vertical-relative:page" o:allowincell="f" fillcolor="white" stroke="f">
      <v:fill color="white" opacity="52429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A0B"/>
    <w:pPr>
      <w:spacing w:before="240" w:after="120" w:line="240" w:lineRule="auto"/>
      <w:ind w:left="288" w:right="288"/>
      <w:jc w:val="center"/>
    </w:pPr>
    <w:rPr>
      <w:color w:val="536142" w:themeColor="accent1" w:themeShade="8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2389"/>
    <w:pPr>
      <w:outlineLvl w:val="0"/>
    </w:pPr>
    <w:rPr>
      <w:rFonts w:asciiTheme="majorHAnsi" w:hAnsiTheme="majorHAnsi"/>
      <w:b/>
      <w:i/>
      <w:color w:val="7C9163" w:themeColor="accent1" w:themeShade="BF"/>
      <w:sz w:val="72"/>
      <w:szCs w:val="7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1294"/>
    <w:pPr>
      <w:keepNext/>
      <w:keepLines/>
      <w:spacing w:after="720" w:line="360" w:lineRule="auto"/>
      <w:outlineLvl w:val="1"/>
    </w:pPr>
    <w:rPr>
      <w:rFonts w:asciiTheme="majorHAnsi" w:eastAsiaTheme="majorEastAsia" w:hAnsiTheme="majorHAnsi" w:cstheme="majorBidi"/>
      <w:bCs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05811"/>
    <w:pPr>
      <w:keepNext/>
      <w:keepLines/>
      <w:spacing w:after="0" w:line="360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6059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A5B592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6059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526041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1D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1D4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D4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02389"/>
    <w:rPr>
      <w:rFonts w:asciiTheme="majorHAnsi" w:hAnsiTheme="majorHAnsi"/>
      <w:b/>
      <w:i/>
      <w:color w:val="7C9163" w:themeColor="accent1" w:themeShade="BF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067569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341294"/>
    <w:rPr>
      <w:rFonts w:asciiTheme="majorHAnsi" w:eastAsiaTheme="majorEastAsia" w:hAnsiTheme="majorHAnsi" w:cstheme="majorBidi"/>
      <w:bCs/>
      <w:color w:val="536142" w:themeColor="accent1" w:themeShade="80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05811"/>
    <w:rPr>
      <w:rFonts w:asciiTheme="majorHAnsi" w:eastAsiaTheme="majorEastAsia" w:hAnsiTheme="majorHAnsi" w:cstheme="majorBidi"/>
      <w:b/>
      <w:bCs/>
      <w:color w:val="536142" w:themeColor="accent1" w:themeShade="80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60594"/>
    <w:rPr>
      <w:rFonts w:asciiTheme="majorHAnsi" w:eastAsiaTheme="majorEastAsia" w:hAnsiTheme="majorHAnsi" w:cstheme="majorBidi"/>
      <w:b/>
      <w:bCs/>
      <w:i/>
      <w:iCs/>
      <w:color w:val="A5B592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360594"/>
    <w:rPr>
      <w:rFonts w:asciiTheme="majorHAnsi" w:eastAsiaTheme="majorEastAsia" w:hAnsiTheme="majorHAnsi" w:cstheme="majorBidi"/>
      <w:color w:val="526041" w:themeColor="accent1" w:themeShade="7F"/>
      <w:sz w:val="24"/>
    </w:rPr>
  </w:style>
  <w:style w:type="paragraph" w:styleId="NoSpacing">
    <w:name w:val="No Spacing"/>
    <w:uiPriority w:val="1"/>
    <w:qFormat/>
    <w:rsid w:val="00360594"/>
    <w:pPr>
      <w:spacing w:after="0" w:line="240" w:lineRule="auto"/>
      <w:ind w:left="288" w:right="288"/>
      <w:jc w:val="center"/>
    </w:pPr>
    <w:rPr>
      <w:color w:val="536142" w:themeColor="accent1" w:themeShade="80"/>
      <w:sz w:val="24"/>
    </w:rPr>
  </w:style>
  <w:style w:type="character" w:styleId="Hyperlink">
    <w:name w:val="Hyperlink"/>
    <w:basedOn w:val="DefaultParagraphFont"/>
    <w:uiPriority w:val="99"/>
    <w:unhideWhenUsed/>
    <w:rsid w:val="00B5326B"/>
    <w:rPr>
      <w:color w:val="8E58B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55622"/>
    <w:pPr>
      <w:spacing w:before="100" w:beforeAutospacing="1" w:after="100" w:afterAutospacing="1"/>
      <w:ind w:left="0" w:right="0"/>
      <w:jc w:val="left"/>
    </w:pPr>
    <w:rPr>
      <w:rFonts w:ascii="Times New Roman" w:hAnsi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85562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A0B"/>
    <w:pPr>
      <w:spacing w:before="240" w:after="120" w:line="240" w:lineRule="auto"/>
      <w:ind w:left="288" w:right="288"/>
      <w:jc w:val="center"/>
    </w:pPr>
    <w:rPr>
      <w:color w:val="536142" w:themeColor="accent1" w:themeShade="80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2389"/>
    <w:pPr>
      <w:outlineLvl w:val="0"/>
    </w:pPr>
    <w:rPr>
      <w:rFonts w:asciiTheme="majorHAnsi" w:hAnsiTheme="majorHAnsi"/>
      <w:b/>
      <w:i/>
      <w:color w:val="7C9163" w:themeColor="accent1" w:themeShade="BF"/>
      <w:sz w:val="72"/>
      <w:szCs w:val="7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1294"/>
    <w:pPr>
      <w:keepNext/>
      <w:keepLines/>
      <w:spacing w:after="720" w:line="360" w:lineRule="auto"/>
      <w:outlineLvl w:val="1"/>
    </w:pPr>
    <w:rPr>
      <w:rFonts w:asciiTheme="majorHAnsi" w:eastAsiaTheme="majorEastAsia" w:hAnsiTheme="majorHAnsi" w:cstheme="majorBidi"/>
      <w:bCs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05811"/>
    <w:pPr>
      <w:keepNext/>
      <w:keepLines/>
      <w:spacing w:after="0" w:line="360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6059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A5B592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6059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526041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1D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1D4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D4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02389"/>
    <w:rPr>
      <w:rFonts w:asciiTheme="majorHAnsi" w:hAnsiTheme="majorHAnsi"/>
      <w:b/>
      <w:i/>
      <w:color w:val="7C9163" w:themeColor="accent1" w:themeShade="BF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067569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341294"/>
    <w:rPr>
      <w:rFonts w:asciiTheme="majorHAnsi" w:eastAsiaTheme="majorEastAsia" w:hAnsiTheme="majorHAnsi" w:cstheme="majorBidi"/>
      <w:bCs/>
      <w:color w:val="536142" w:themeColor="accent1" w:themeShade="80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05811"/>
    <w:rPr>
      <w:rFonts w:asciiTheme="majorHAnsi" w:eastAsiaTheme="majorEastAsia" w:hAnsiTheme="majorHAnsi" w:cstheme="majorBidi"/>
      <w:b/>
      <w:bCs/>
      <w:color w:val="536142" w:themeColor="accent1" w:themeShade="80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60594"/>
    <w:rPr>
      <w:rFonts w:asciiTheme="majorHAnsi" w:eastAsiaTheme="majorEastAsia" w:hAnsiTheme="majorHAnsi" w:cstheme="majorBidi"/>
      <w:b/>
      <w:bCs/>
      <w:i/>
      <w:iCs/>
      <w:color w:val="A5B592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360594"/>
    <w:rPr>
      <w:rFonts w:asciiTheme="majorHAnsi" w:eastAsiaTheme="majorEastAsia" w:hAnsiTheme="majorHAnsi" w:cstheme="majorBidi"/>
      <w:color w:val="526041" w:themeColor="accent1" w:themeShade="7F"/>
      <w:sz w:val="24"/>
    </w:rPr>
  </w:style>
  <w:style w:type="paragraph" w:styleId="NoSpacing">
    <w:name w:val="No Spacing"/>
    <w:uiPriority w:val="1"/>
    <w:qFormat/>
    <w:rsid w:val="00360594"/>
    <w:pPr>
      <w:spacing w:after="0" w:line="240" w:lineRule="auto"/>
      <w:ind w:left="288" w:right="288"/>
      <w:jc w:val="center"/>
    </w:pPr>
    <w:rPr>
      <w:color w:val="536142" w:themeColor="accent1" w:themeShade="80"/>
      <w:sz w:val="24"/>
    </w:rPr>
  </w:style>
  <w:style w:type="character" w:styleId="Hyperlink">
    <w:name w:val="Hyperlink"/>
    <w:basedOn w:val="DefaultParagraphFont"/>
    <w:uiPriority w:val="99"/>
    <w:unhideWhenUsed/>
    <w:rsid w:val="00B5326B"/>
    <w:rPr>
      <w:color w:val="8E58B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55622"/>
    <w:pPr>
      <w:spacing w:before="100" w:beforeAutospacing="1" w:after="100" w:afterAutospacing="1"/>
      <w:ind w:left="0" w:right="0"/>
      <w:jc w:val="left"/>
    </w:pPr>
    <w:rPr>
      <w:rFonts w:ascii="Times New Roman" w:hAnsi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8556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6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ppmail.ecsi.net/wf/click?upn=YvVUT87oJZuKyIJ9vISIzP1oEXYCplNZsTNc0VFukII-3D_Vuc2Hf5vBsUSpUjT4aKIAu-2BnT4X14cS4JhjzlnDPcqmlwS-2BorpjI6lsKoZN2NxKQp1qZpyii10jgwDmM1C-2B6D9mJ-2BuCnQdSG6Ow8ueEw2ZQTyN98oXSMWAQ468pRB71OjRH9RmomDiFANUsm3iq6vK8UBmuXo30Rub2jUvHZ-2FLVYJprrn0Wjr32-2BMFb959G-2Fb4E-2BXU-2BgE5TytgMCLbQjvsgXdDsb-2B2NhEPyt11pCtus-3D" TargetMode="External"/><Relationship Id="rId13" Type="http://schemas.openxmlformats.org/officeDocument/2006/relationships/hyperlink" Target="http://www.pcicenter.org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appmail.ecsi.net/wf/click?upn=YvVUT87oJZuKyIJ9vISIzI3snLrD-2Bp31wTdlu9QyvDBs-2BkpGsc4k5Zp3YxJPV3miRqWeYAy7ImG2NqmwdiQv2g-3D-3D_Vuc2Hf5vBsUSpUjT4aKIAu-2BnT4X14cS4JhjzlnDPcqmlwS-2BorpjI6lsKoZN2NxKQp1qZpyii10jgwDmM1C-2B6D-2F9TZSXKnbN7CerSzQJllJFjhN8ZvAXoFUapmbu3WPJRQNh2W7Pr1d6P1eaxSHSco4SUcLVJQYrFPI4htnyT4ovyr0VfHAjBHnnjPTwrbB-2FJYgXn1QGPxsMR-2BVE766tJ-2B6fV-2BgkBN2o3AxKqQ1KOdDA-3D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pcicenter.or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ff\AppData\Roaming\Microsoft\Templates\TP030002194.dotx" TargetMode="Externa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E8822C"/>
      </a:accent2>
      <a:accent3>
        <a:srgbClr val="EEB43E"/>
      </a:accent3>
      <a:accent4>
        <a:srgbClr val="4E220D"/>
      </a:accent4>
      <a:accent5>
        <a:srgbClr val="A73232"/>
      </a:accent5>
      <a:accent6>
        <a:srgbClr val="809EC2"/>
      </a:accent6>
      <a:hlink>
        <a:srgbClr val="8E58B6"/>
      </a:hlink>
      <a:folHlink>
        <a:srgbClr val="7F6F6F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FFF6E-C70B-42F6-93AD-CCBB31442B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E93C76-3635-4FF7-A1CC-B975748FE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TP030002194.dotx</Template>
  <TotalTime>2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techsupport</cp:lastModifiedBy>
  <cp:revision>2</cp:revision>
  <cp:lastPrinted>2012-09-04T22:17:00Z</cp:lastPrinted>
  <dcterms:created xsi:type="dcterms:W3CDTF">2015-01-07T23:42:00Z</dcterms:created>
  <dcterms:modified xsi:type="dcterms:W3CDTF">2015-01-07T23:42:00Z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TC300021949990</vt:lpwstr>
  </property>
</Properties>
</file>